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Påmeldinger til Kvæfjordstevnet 2014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Andøya SLK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Amanda Eriksen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1.08,85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1.47,02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47,99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1.00,14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Lea Dale Olsen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Lina Dale Olsen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1.28,74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1.21,02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3.19,64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34,61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1.31,02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40,57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99</w:t>
      </w:r>
      <w:r>
        <w:rPr>
          <w:sz w:val="20"/>
          <w:szCs w:val="20"/>
        </w:rPr>
        <w:tab/>
        <w:t>Victoria Rønneberg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Elias Søreng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1.36,47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40,08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3.34,88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Jacob Søreng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40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13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8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starter:</w:t>
      </w:r>
      <w:r>
        <w:rPr>
          <w:b/>
          <w:bCs/>
          <w:sz w:val="20"/>
          <w:szCs w:val="20"/>
        </w:rPr>
        <w:tab/>
        <w:t xml:space="preserve"> 53</w:t>
      </w:r>
      <w:r>
        <w:rPr>
          <w:b/>
          <w:bCs/>
          <w:sz w:val="20"/>
          <w:szCs w:val="20"/>
        </w:rPr>
        <w:tab/>
        <w:t>Lagstarter:</w:t>
      </w:r>
      <w:r>
        <w:rPr>
          <w:b/>
          <w:bCs/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Bjerkvik SK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Ida-Eline Akselsen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51,98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42,93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Elida Grandalsmo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1.09,44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19,00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46,88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56,81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Iselin Johansen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45,81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3.46,91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37,64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1.42,37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99</w:t>
      </w:r>
      <w:r>
        <w:rPr>
          <w:sz w:val="20"/>
          <w:szCs w:val="20"/>
        </w:rPr>
        <w:tab/>
        <w:t>John-Åvar Kristoffersen</w:t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1.06,15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34,35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  <w:t>1.32,83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2.42,44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33,96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Ingeborg Vassbakk Løyning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36,84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30,56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1.20,15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32,45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2.20,88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Jakob Waale Løyning</w:t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23,50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52,85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50,82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Benedikte Nilsen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7.07,93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4.00,24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3.46,19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1.49,78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3.40,12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1.41,49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99</w:t>
      </w:r>
      <w:r>
        <w:rPr>
          <w:sz w:val="20"/>
          <w:szCs w:val="20"/>
        </w:rPr>
        <w:tab/>
        <w:t>Christoffer Sandersen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5.12,00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1.16,73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1.05,08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32,77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28,17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33,36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Synne Mo Sandnes</w:t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1.22,10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1.10,85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34,96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1.24,82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2.51,67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1.22,02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Jørgen Strøm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6.35,78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4.06,92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3.36,28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1.52,13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3.45,15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35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20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10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starter:</w:t>
      </w:r>
      <w:r>
        <w:rPr>
          <w:b/>
          <w:bCs/>
          <w:sz w:val="20"/>
          <w:szCs w:val="20"/>
        </w:rPr>
        <w:tab/>
        <w:t xml:space="preserve"> 55</w:t>
      </w:r>
      <w:r>
        <w:rPr>
          <w:b/>
          <w:bCs/>
          <w:sz w:val="20"/>
          <w:szCs w:val="20"/>
        </w:rPr>
        <w:tab/>
        <w:t>Lagstarter:</w:t>
      </w:r>
      <w:r>
        <w:rPr>
          <w:b/>
          <w:bCs/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Drag SK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42,83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3.32,65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1.22,27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34,51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1.36,73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1.30,27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40,61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Odin Jessen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1.03,90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1.51,78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47,72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  <w:t>2.20,83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8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2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starter:</w:t>
      </w:r>
      <w:r>
        <w:rPr>
          <w:b/>
          <w:bCs/>
          <w:sz w:val="20"/>
          <w:szCs w:val="20"/>
        </w:rPr>
        <w:tab/>
        <w:t xml:space="preserve"> 12</w:t>
      </w:r>
      <w:r>
        <w:rPr>
          <w:b/>
          <w:bCs/>
          <w:sz w:val="20"/>
          <w:szCs w:val="20"/>
        </w:rPr>
        <w:tab/>
        <w:t>Lagstarter:</w:t>
      </w:r>
      <w:r>
        <w:rPr>
          <w:b/>
          <w:bCs/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Harstad SK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Mathias Arnesen</w:t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1.24,74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48,78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3.27,12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1.38,53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2.57,38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Kaja Danielsen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44,19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3.37,41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41,40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34,56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1.42,15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1.29,38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Embla Dragland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Tina Holmgren Hansen</w:t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1.25,50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1.14,13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Sofie Charlotte Jørgensen</w:t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1.08,01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33,86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1.32,65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1.19,15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Tiril Jørgensen</w:t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1.26,13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1.13,82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1.33,83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2.35,69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Vegard Karlsen</w:t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4.00,52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1.32,77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3.51,86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44,90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47,67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3.18,36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  <w:t>1.50,38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3.09,56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44,46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Tina Kristin Olsen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8.37,06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4.09,26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1.53,43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50,13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3.56,17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54,47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Helene Rapp Karlsen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7.04,76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4.22,50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3.42,95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1.47,86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3.33,07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Hanne Sofie Rennemo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6.41,89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4.02,23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3.35,88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38,68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50,95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Helene Rognli Bloch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7.23,80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4.08,70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3.44,83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1.58,23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3.41,00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1.46,82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Lotta Tøttermann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53,51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4.03,69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56,81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49,53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1.52,95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2.01,37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10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49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16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13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starter:</w:t>
      </w:r>
      <w:r>
        <w:rPr>
          <w:b/>
          <w:bCs/>
          <w:sz w:val="20"/>
          <w:szCs w:val="20"/>
        </w:rPr>
        <w:tab/>
        <w:t xml:space="preserve"> 65</w:t>
      </w:r>
      <w:r>
        <w:rPr>
          <w:b/>
          <w:bCs/>
          <w:sz w:val="20"/>
          <w:szCs w:val="20"/>
        </w:rPr>
        <w:tab/>
        <w:t>Lagstarter:</w:t>
      </w:r>
      <w:r>
        <w:rPr>
          <w:b/>
          <w:bCs/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Kvæfjord SK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Erika Beate  Beddari</w:t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Narvik SK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Christoffer Akselsen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4.49,66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3.03,53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2.40,06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1.13,83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2.37,60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38. 200m butterfly, herrer</w:t>
      </w:r>
      <w:r>
        <w:rPr>
          <w:sz w:val="20"/>
          <w:szCs w:val="20"/>
        </w:rPr>
        <w:tab/>
        <w:t>2.58,46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Mia Dalmo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59,33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49,10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1.53,29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Ellen Fagermo</w:t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1.11,50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1.03,63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28,73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2.16,22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Sander Wibe Haraldsen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Anders Brage Johansen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1.33,16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39,99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3.20,56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Anton Lindsten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6.13,52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3.47,18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3.48,02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2.32,06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3.31,90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2.54,01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Thea Lischner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1.11,44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1.43,83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45,42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13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23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7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starter:</w:t>
      </w:r>
      <w:r>
        <w:rPr>
          <w:b/>
          <w:bCs/>
          <w:sz w:val="20"/>
          <w:szCs w:val="20"/>
        </w:rPr>
        <w:tab/>
        <w:t xml:space="preserve"> 36</w:t>
      </w:r>
      <w:r>
        <w:rPr>
          <w:b/>
          <w:bCs/>
          <w:sz w:val="20"/>
          <w:szCs w:val="20"/>
        </w:rPr>
        <w:tab/>
        <w:t>Lagstarter:</w:t>
      </w:r>
      <w:r>
        <w:rPr>
          <w:b/>
          <w:bCs/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Oslo IL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90</w:t>
      </w:r>
      <w:r>
        <w:rPr>
          <w:sz w:val="20"/>
          <w:szCs w:val="20"/>
        </w:rPr>
        <w:tab/>
        <w:t>Mads Knutsen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29,99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2.29,07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28,16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25,52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  <w:t>1.07,60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1.03,34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Setermoen SK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Helene Hammer  Bech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7.38,39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4.43,64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4.11,97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2.49,49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3.55,05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52,83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Joakim Hammer Bech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42,71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1.11,90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35,97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31,51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1.22,50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39,96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Maria Bjørkli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44,93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40,44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1.40,26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39,51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97</w:t>
      </w:r>
      <w:r>
        <w:rPr>
          <w:sz w:val="20"/>
          <w:szCs w:val="20"/>
        </w:rPr>
        <w:tab/>
        <w:t>Stine Bjørkli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38,87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30,07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1.23,71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1.15,82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Teodor Sollie Engen</w:t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2.02,83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1.45,29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46,56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55,25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Celine Hakestad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45,41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1.29,77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3.07,76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1.38,89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3.06,24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1.28,16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Marthe Sofie Limo</w:t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1.56,51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3.49,89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3.49,62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99</w:t>
      </w:r>
      <w:r>
        <w:rPr>
          <w:sz w:val="20"/>
          <w:szCs w:val="20"/>
        </w:rPr>
        <w:tab/>
        <w:t>Arne Gustav Rostadmo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5.20,12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1.09,98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1.00,56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30,39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  <w:t>1.22,30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31,63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Mali Sofie Rostadmo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7.05,01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1.31,84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55,74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36,93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2.05,10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1.40,72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Hanna Helene Moeng Sagen</w:t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1.57,68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4.17,08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55,79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2.04,58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1.50,65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3.43,18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55,25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1.49,35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49,75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1.58,11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59,24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Tuva Walnum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4.01,29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9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49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19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12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starter:</w:t>
      </w:r>
      <w:r>
        <w:rPr>
          <w:b/>
          <w:bCs/>
          <w:sz w:val="20"/>
          <w:szCs w:val="20"/>
        </w:rPr>
        <w:tab/>
        <w:t xml:space="preserve"> 68</w:t>
      </w:r>
      <w:r>
        <w:rPr>
          <w:b/>
          <w:bCs/>
          <w:sz w:val="20"/>
          <w:szCs w:val="20"/>
        </w:rPr>
        <w:tab/>
        <w:t>Lagstarter:</w:t>
      </w:r>
      <w:r>
        <w:rPr>
          <w:b/>
          <w:bCs/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Sortland SLK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Vegard Heggland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8.11,94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2.04,74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1.54,86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Marie Lykseth Iversen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8.05,52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2.09,32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Ane Kristiansen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10.19,00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2.27,67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8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3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starter:</w:t>
      </w:r>
      <w:r>
        <w:rPr>
          <w:b/>
          <w:bCs/>
          <w:sz w:val="20"/>
          <w:szCs w:val="20"/>
        </w:rPr>
        <w:tab/>
        <w:t xml:space="preserve"> 12</w:t>
      </w:r>
      <w:r>
        <w:rPr>
          <w:b/>
          <w:bCs/>
          <w:sz w:val="20"/>
          <w:szCs w:val="20"/>
        </w:rPr>
        <w:tab/>
        <w:t>Lagstarter:</w:t>
      </w:r>
      <w:r>
        <w:rPr>
          <w:b/>
          <w:bCs/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Sørreisa SK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Live Grytnes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46,48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1.39,01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1.24,20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37,69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3.30,18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45,24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3.05,38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54,97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2.08,85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4.06,10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1.56,61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48,35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1.58,92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2.01,55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1.02,83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Marit Jacobsen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1.09,43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52,02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57,17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Marcussen Jon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7.56,76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2.05,01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1.42,66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43,36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3.45,70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39,45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1.37,03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3.11,51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1.12,65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3.09,99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31,61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  <w:t>1.26,90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1.25,69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2.48,27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Benjamin Lauknes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5.12,10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1.14,05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1.08,03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2.52,70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29,72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2.40,76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34,37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97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44,00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1.25,00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1.11,08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35,26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1.22,08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32,29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1.23,07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39,14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2.37,97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Birk Myrvang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43,03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1.19,48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3.22,68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2.58,81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1.25,77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1.25,13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2.30,12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5.51,68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1.26,85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4.07,86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44,47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1.39,41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34,07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1.34,79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2.52,26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97</w:t>
      </w:r>
      <w:r>
        <w:rPr>
          <w:sz w:val="20"/>
          <w:szCs w:val="20"/>
        </w:rPr>
        <w:tab/>
        <w:t>Linda Pedersen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4.46,00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  <w:t>1.13,71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1.04,78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30,14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2.37,96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36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38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10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starter:</w:t>
      </w:r>
      <w:r>
        <w:rPr>
          <w:b/>
          <w:bCs/>
          <w:sz w:val="20"/>
          <w:szCs w:val="20"/>
        </w:rPr>
        <w:tab/>
        <w:t xml:space="preserve"> 74</w:t>
      </w:r>
      <w:r>
        <w:rPr>
          <w:b/>
          <w:bCs/>
          <w:sz w:val="20"/>
          <w:szCs w:val="20"/>
        </w:rPr>
        <w:tab/>
        <w:t>Lagstarter:</w:t>
      </w:r>
      <w:r>
        <w:rPr>
          <w:b/>
          <w:bCs/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Tverlandet IL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52,41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3.59,21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rygg, damer</w:t>
      </w:r>
      <w:r>
        <w:rPr>
          <w:sz w:val="20"/>
          <w:szCs w:val="20"/>
        </w:rPr>
        <w:tab/>
        <w:t>1.31,22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48,89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100m bryst, damer</w:t>
      </w:r>
      <w:r>
        <w:rPr>
          <w:sz w:val="20"/>
          <w:szCs w:val="20"/>
        </w:rPr>
        <w:tab/>
        <w:t>41,17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50m fri, damer</w:t>
      </w:r>
      <w:r>
        <w:rPr>
          <w:sz w:val="20"/>
          <w:szCs w:val="20"/>
        </w:rPr>
        <w:tab/>
        <w:t>1.51,68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1.45,06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7.15,72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54,11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1.53,65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4.06,29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1.34,71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56,60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3.49,21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41,83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  <w:t>1.56,73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3.55,67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1.53,21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50,77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3.43,39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7.24,88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57,52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fri, herrer</w:t>
      </w:r>
      <w:r>
        <w:rPr>
          <w:sz w:val="20"/>
          <w:szCs w:val="20"/>
        </w:rPr>
        <w:tab/>
        <w:t>1.56,92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4.30,82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rygg, herrer</w:t>
      </w:r>
      <w:r>
        <w:rPr>
          <w:sz w:val="20"/>
          <w:szCs w:val="20"/>
        </w:rPr>
        <w:tab/>
        <w:t>1.41,86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4.18,35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100m bryst, herrer</w:t>
      </w:r>
      <w:r>
        <w:rPr>
          <w:sz w:val="20"/>
          <w:szCs w:val="20"/>
        </w:rPr>
        <w:tab/>
        <w:t>44,07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50m fri, herrer</w:t>
      </w:r>
      <w:r>
        <w:rPr>
          <w:sz w:val="20"/>
          <w:szCs w:val="20"/>
        </w:rPr>
        <w:tab/>
        <w:t>2.04,58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4.05,47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1.58,27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50,36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3.28,90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15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starter:</w:t>
      </w:r>
      <w:r>
        <w:rPr>
          <w:sz w:val="20"/>
          <w:szCs w:val="20"/>
        </w:rPr>
        <w:tab/>
        <w:t xml:space="preserve"> 29</w:t>
      </w:r>
      <w:r>
        <w:rPr>
          <w:sz w:val="20"/>
          <w:szCs w:val="20"/>
        </w:rPr>
        <w:tab/>
        <w:t>Lagstarter:</w:t>
      </w:r>
      <w:r>
        <w:rPr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3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starter:</w:t>
      </w:r>
      <w:r>
        <w:rPr>
          <w:b/>
          <w:bCs/>
          <w:sz w:val="20"/>
          <w:szCs w:val="20"/>
        </w:rPr>
        <w:tab/>
        <w:t xml:space="preserve"> 44</w:t>
      </w:r>
      <w:r>
        <w:rPr>
          <w:b/>
          <w:bCs/>
          <w:sz w:val="20"/>
          <w:szCs w:val="20"/>
        </w:rPr>
        <w:tab/>
        <w:t>Lagstarter:</w:t>
      </w:r>
      <w:r>
        <w:rPr>
          <w:b/>
          <w:bCs/>
          <w:sz w:val="20"/>
          <w:szCs w:val="20"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sz w:val="20"/>
          <w:szCs w:val="20"/>
        </w:rPr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For alle klubber:</w:t>
      </w: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  <w:rPr>
          <w:sz w:val="4"/>
          <w:szCs w:val="4"/>
        </w:rPr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</w:pPr>
      <w:r>
        <w:rPr>
          <w:b/>
          <w:bCs/>
        </w:rPr>
        <w:t>Jenter:</w:t>
      </w:r>
      <w:r>
        <w:tab/>
        <w:t>Personer:</w:t>
      </w:r>
      <w:r>
        <w:tab/>
        <w:t xml:space="preserve"> 44</w:t>
      </w:r>
      <w:r>
        <w:tab/>
        <w:t>Lag:</w:t>
      </w:r>
      <w:r>
        <w:tab/>
        <w:t xml:space="preserve"> 0</w:t>
      </w:r>
      <w:r>
        <w:tab/>
        <w:t>Ind. starter:</w:t>
      </w:r>
      <w:r>
        <w:tab/>
        <w:t xml:space="preserve"> 255</w:t>
      </w:r>
      <w:r>
        <w:tab/>
        <w:t>Lagstarter:</w:t>
      </w:r>
      <w: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</w:pPr>
      <w:r>
        <w:rPr>
          <w:b/>
          <w:bCs/>
        </w:rPr>
        <w:t>Gutter:</w:t>
      </w:r>
      <w:r>
        <w:tab/>
        <w:t>Personer:</w:t>
      </w:r>
      <w:r>
        <w:tab/>
        <w:t xml:space="preserve"> 26</w:t>
      </w:r>
      <w:r>
        <w:tab/>
        <w:t>Lag:</w:t>
      </w:r>
      <w:r>
        <w:tab/>
        <w:t xml:space="preserve"> 0</w:t>
      </w:r>
      <w:r>
        <w:tab/>
        <w:t>Ind. starter:</w:t>
      </w:r>
      <w:r>
        <w:tab/>
        <w:t xml:space="preserve"> 172</w:t>
      </w:r>
      <w:r>
        <w:tab/>
        <w:t>Lagstarter:</w:t>
      </w:r>
      <w: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</w:pPr>
      <w:r>
        <w:rPr>
          <w:b/>
          <w:bCs/>
        </w:rPr>
        <w:t>Mixed:</w:t>
      </w:r>
      <w:r>
        <w:tab/>
      </w:r>
      <w:r>
        <w:tab/>
      </w:r>
      <w:r>
        <w:tab/>
        <w:t>Lag:</w:t>
      </w:r>
      <w:r>
        <w:tab/>
        <w:t xml:space="preserve"> 0</w:t>
      </w:r>
      <w:r>
        <w:tab/>
      </w:r>
      <w:r>
        <w:tab/>
      </w:r>
      <w:r>
        <w:tab/>
        <w:t>Lagstarter:</w:t>
      </w:r>
      <w: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Totalt:</w:t>
      </w:r>
      <w:r>
        <w:rPr>
          <w:b/>
          <w:bCs/>
        </w:rPr>
        <w:tab/>
        <w:t>Personer:</w:t>
      </w:r>
      <w:r>
        <w:rPr>
          <w:b/>
          <w:bCs/>
        </w:rPr>
        <w:tab/>
        <w:t xml:space="preserve"> 70</w:t>
      </w:r>
      <w:r>
        <w:rPr>
          <w:b/>
          <w:bCs/>
        </w:rPr>
        <w:tab/>
        <w:t>Lag:</w:t>
      </w:r>
      <w:r>
        <w:rPr>
          <w:b/>
          <w:bCs/>
        </w:rPr>
        <w:tab/>
        <w:t xml:space="preserve"> 0</w:t>
      </w:r>
      <w:r>
        <w:rPr>
          <w:b/>
          <w:bCs/>
        </w:rPr>
        <w:tab/>
        <w:t>Ind. starter:</w:t>
      </w:r>
      <w:r>
        <w:rPr>
          <w:b/>
          <w:bCs/>
        </w:rPr>
        <w:tab/>
        <w:t xml:space="preserve"> 427</w:t>
      </w:r>
      <w:r>
        <w:rPr>
          <w:b/>
          <w:bCs/>
        </w:rPr>
        <w:tab/>
        <w:t>Lagstarter:</w:t>
      </w:r>
      <w:r>
        <w:rPr>
          <w:b/>
          <w:bCs/>
        </w:rPr>
        <w:tab/>
        <w:t xml:space="preserve"> 0</w:t>
      </w: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</w:pPr>
    </w:p>
    <w:p w:rsidR="00E53467" w:rsidRDefault="00E53467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500"/>
          <w:tab w:val="left" w:pos="7250"/>
          <w:tab w:val="left" w:pos="8500"/>
        </w:tabs>
        <w:autoSpaceDE w:val="0"/>
        <w:autoSpaceDN w:val="0"/>
        <w:adjustRightInd w:val="0"/>
      </w:pPr>
    </w:p>
    <w:p w:rsidR="00E53467" w:rsidRDefault="00E53467">
      <w:pPr>
        <w:widowControl w:val="0"/>
        <w:tabs>
          <w:tab w:val="left" w:pos="350"/>
          <w:tab w:val="left" w:pos="3500"/>
          <w:tab w:val="left" w:pos="8500"/>
        </w:tabs>
        <w:autoSpaceDE w:val="0"/>
        <w:autoSpaceDN w:val="0"/>
        <w:adjustRightInd w:val="0"/>
      </w:pPr>
    </w:p>
    <w:sectPr w:rsidR="00E53467" w:rsidSect="00E53467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10"/>
  <w:embedSystemFonts/>
  <w:bordersDoNotSurroundHeader/>
  <w:bordersDoNotSurroundFooter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E42"/>
    <w:rsid w:val="003E6E42"/>
    <w:rsid w:val="00E53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11</Pages>
  <Words>3128</Words>
  <Characters>16582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Påmeldinger til Kvæfjordstevnet 2014</dc:title>
  <dc:subject/>
  <dc:creator/>
  <cp:keywords/>
  <dc:description/>
  <cp:lastModifiedBy>Per Harald</cp:lastModifiedBy>
  <cp:revision>2</cp:revision>
  <dcterms:created xsi:type="dcterms:W3CDTF">2014-11-10T22:29:00Z</dcterms:created>
  <dcterms:modified xsi:type="dcterms:W3CDTF">2014-11-10T22:29:00Z</dcterms:modified>
</cp:coreProperties>
</file>